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DCC0B" w14:textId="77777777" w:rsidR="0022503D" w:rsidRPr="00E0682D" w:rsidRDefault="0022503D">
      <w:pPr>
        <w:jc w:val="right"/>
        <w:rPr>
          <w:rFonts w:ascii="Century Gothic" w:hAnsi="Century Gothic" w:cs="Arial"/>
        </w:rPr>
      </w:pPr>
    </w:p>
    <w:p w14:paraId="49E97F5D" w14:textId="77777777" w:rsidR="002A29C1" w:rsidRDefault="002A29C1" w:rsidP="00E0682D">
      <w:pPr>
        <w:pStyle w:val="1"/>
        <w:jc w:val="center"/>
        <w:rPr>
          <w:rFonts w:ascii="Century Gothic" w:hAnsi="Century Gothic" w:cs="Arial"/>
          <w:b/>
          <w:bCs/>
          <w:sz w:val="32"/>
        </w:rPr>
      </w:pPr>
    </w:p>
    <w:p w14:paraId="1DC7E38F" w14:textId="77777777" w:rsidR="002A29C1" w:rsidRPr="002A29C1" w:rsidRDefault="002A29C1" w:rsidP="002A29C1"/>
    <w:p w14:paraId="1871B773" w14:textId="77777777" w:rsidR="002A29C1" w:rsidRDefault="002A29C1" w:rsidP="00E0682D">
      <w:pPr>
        <w:pStyle w:val="1"/>
        <w:jc w:val="center"/>
        <w:rPr>
          <w:rFonts w:ascii="Century Gothic" w:hAnsi="Century Gothic" w:cs="Arial"/>
          <w:b/>
          <w:bCs/>
          <w:sz w:val="32"/>
        </w:rPr>
      </w:pPr>
    </w:p>
    <w:p w14:paraId="5D9769BA" w14:textId="77777777" w:rsidR="002A29C1" w:rsidRDefault="002A29C1" w:rsidP="00E0682D">
      <w:pPr>
        <w:pStyle w:val="1"/>
        <w:jc w:val="center"/>
        <w:rPr>
          <w:rFonts w:ascii="Century Gothic" w:hAnsi="Century Gothic" w:cs="Arial"/>
          <w:b/>
          <w:bCs/>
          <w:sz w:val="32"/>
        </w:rPr>
      </w:pPr>
    </w:p>
    <w:p w14:paraId="14BFF232" w14:textId="77777777" w:rsidR="0022503D" w:rsidRPr="00E0682D" w:rsidRDefault="0022503D" w:rsidP="00E0682D">
      <w:pPr>
        <w:pStyle w:val="1"/>
        <w:jc w:val="center"/>
        <w:rPr>
          <w:rFonts w:ascii="Century Gothic" w:hAnsi="Century Gothic" w:cs="Arial"/>
          <w:u w:val="none"/>
        </w:rPr>
      </w:pPr>
      <w:r w:rsidRPr="00E0682D">
        <w:rPr>
          <w:rFonts w:ascii="Century Gothic" w:hAnsi="Century Gothic" w:cs="Arial"/>
          <w:b/>
          <w:bCs/>
          <w:sz w:val="32"/>
        </w:rPr>
        <w:t>ΑΙΤΗΣΗ</w:t>
      </w:r>
    </w:p>
    <w:p w14:paraId="22BB11AD" w14:textId="77777777" w:rsidR="0022503D" w:rsidRPr="00E0682D" w:rsidRDefault="0022503D">
      <w:pPr>
        <w:rPr>
          <w:rFonts w:ascii="Century Gothic" w:hAnsi="Century Gothic" w:cs="Arial"/>
        </w:rPr>
      </w:pPr>
      <w:r w:rsidRPr="00E0682D">
        <w:rPr>
          <w:rFonts w:ascii="Century Gothic" w:hAnsi="Century Gothic"/>
        </w:rPr>
        <w:t xml:space="preserve">                                                                    </w:t>
      </w:r>
      <w:r w:rsidRPr="00E0682D">
        <w:rPr>
          <w:rFonts w:ascii="Century Gothic" w:hAnsi="Century Gothic" w:cs="Arial"/>
        </w:rPr>
        <w:t xml:space="preserve">                                                                                                                                           </w:t>
      </w:r>
    </w:p>
    <w:p w14:paraId="7DA1E572" w14:textId="77777777" w:rsidR="0022503D" w:rsidRPr="00E0682D" w:rsidRDefault="0022503D">
      <w:pPr>
        <w:rPr>
          <w:rFonts w:ascii="Century Gothic" w:hAnsi="Century Gothic" w:cs="Arial"/>
        </w:rPr>
      </w:pPr>
      <w:r w:rsidRPr="00E0682D">
        <w:rPr>
          <w:rFonts w:ascii="Century Gothic" w:hAnsi="Century Gothic" w:cs="Arial"/>
        </w:rPr>
        <w:t xml:space="preserve">                                                                  </w:t>
      </w:r>
    </w:p>
    <w:p w14:paraId="46EC512E" w14:textId="77777777" w:rsidR="0022503D" w:rsidRPr="00E0682D" w:rsidRDefault="0022503D">
      <w:pPr>
        <w:rPr>
          <w:rFonts w:ascii="Century Gothic" w:hAnsi="Century Gothic" w:cs="Arial"/>
        </w:rPr>
      </w:pPr>
    </w:p>
    <w:p w14:paraId="72F33AD5" w14:textId="77777777" w:rsidR="0022503D" w:rsidRPr="00E0682D" w:rsidRDefault="0022503D">
      <w:pPr>
        <w:ind w:left="-993"/>
        <w:rPr>
          <w:rFonts w:ascii="Century Gothic" w:hAnsi="Century Gothic" w:cs="Arial"/>
        </w:rPr>
      </w:pPr>
      <w:r w:rsidRPr="00E0682D">
        <w:rPr>
          <w:rFonts w:ascii="Century Gothic" w:hAnsi="Century Gothic" w:cs="Arial"/>
        </w:rPr>
        <w:t xml:space="preserve">ΕΠΩΝΥΜΟ:       </w:t>
      </w:r>
      <w:r w:rsidR="00E0682D">
        <w:rPr>
          <w:rFonts w:ascii="Century Gothic" w:hAnsi="Century Gothic" w:cs="Arial"/>
        </w:rPr>
        <w:t xml:space="preserve">          </w:t>
      </w:r>
    </w:p>
    <w:p w14:paraId="7824F782" w14:textId="77777777" w:rsidR="0022503D" w:rsidRPr="00E0682D" w:rsidRDefault="00A22274">
      <w:pPr>
        <w:ind w:left="-993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</w:t>
      </w:r>
    </w:p>
    <w:p w14:paraId="3D38396D" w14:textId="77777777" w:rsidR="0022503D" w:rsidRPr="00E0682D" w:rsidRDefault="0022503D" w:rsidP="00ED6E8A">
      <w:pPr>
        <w:ind w:left="-993"/>
        <w:rPr>
          <w:rFonts w:ascii="Century Gothic" w:hAnsi="Century Gothic" w:cs="Arial"/>
        </w:rPr>
      </w:pPr>
      <w:r w:rsidRPr="00E0682D">
        <w:rPr>
          <w:rFonts w:ascii="Century Gothic" w:hAnsi="Century Gothic" w:cs="Arial"/>
        </w:rPr>
        <w:t xml:space="preserve">ΟΝΟΜΑ:     </w:t>
      </w:r>
      <w:r w:rsidR="00E0682D">
        <w:rPr>
          <w:rFonts w:ascii="Century Gothic" w:hAnsi="Century Gothic" w:cs="Arial"/>
        </w:rPr>
        <w:t xml:space="preserve">              </w:t>
      </w:r>
    </w:p>
    <w:p w14:paraId="30FFE689" w14:textId="77777777" w:rsidR="0022503D" w:rsidRPr="00E0682D" w:rsidRDefault="00E0682D" w:rsidP="00ED6E8A">
      <w:pPr>
        <w:tabs>
          <w:tab w:val="left" w:pos="2055"/>
        </w:tabs>
        <w:ind w:left="-993"/>
        <w:rPr>
          <w:rFonts w:ascii="Century Gothic" w:hAnsi="Century Gothic" w:cs="Arial"/>
        </w:rPr>
      </w:pPr>
      <w:r>
        <w:rPr>
          <w:rFonts w:ascii="Century Gothic" w:hAnsi="Century Gothic" w:cs="Arial"/>
        </w:rPr>
        <w:tab/>
      </w:r>
    </w:p>
    <w:p w14:paraId="643BEABD" w14:textId="77777777" w:rsidR="0022503D" w:rsidRPr="00E0682D" w:rsidRDefault="00E0682D">
      <w:pPr>
        <w:ind w:left="-993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Α.Δ.Τ</w:t>
      </w:r>
      <w:r w:rsidRPr="00E0682D">
        <w:rPr>
          <w:rFonts w:ascii="Century Gothic" w:hAnsi="Century Gothic" w:cs="Arial"/>
        </w:rPr>
        <w:t>.:</w:t>
      </w:r>
      <w:r>
        <w:rPr>
          <w:rFonts w:ascii="Century Gothic" w:hAnsi="Century Gothic" w:cs="Arial"/>
        </w:rPr>
        <w:t xml:space="preserve">                  </w:t>
      </w:r>
    </w:p>
    <w:p w14:paraId="69A92DBF" w14:textId="77777777" w:rsidR="0022503D" w:rsidRPr="00E0682D" w:rsidRDefault="0022503D" w:rsidP="00ED6E8A">
      <w:pPr>
        <w:rPr>
          <w:rFonts w:ascii="Century Gothic" w:hAnsi="Century Gothic" w:cs="Arial"/>
        </w:rPr>
      </w:pPr>
    </w:p>
    <w:p w14:paraId="1A4CF778" w14:textId="77777777" w:rsidR="0022503D" w:rsidRDefault="00E0682D">
      <w:pPr>
        <w:ind w:left="-993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Δ/ΝΣΗ ΚΑΤΟΙΚΙΑΣ</w:t>
      </w:r>
      <w:r w:rsidR="00A22274">
        <w:rPr>
          <w:rFonts w:ascii="Century Gothic" w:hAnsi="Century Gothic" w:cs="Arial"/>
        </w:rPr>
        <w:t>:</w:t>
      </w:r>
    </w:p>
    <w:p w14:paraId="15BE6C78" w14:textId="77777777" w:rsidR="00A22274" w:rsidRDefault="00A22274">
      <w:pPr>
        <w:ind w:left="-993"/>
        <w:rPr>
          <w:rFonts w:ascii="Century Gothic" w:hAnsi="Century Gothic" w:cs="Arial"/>
        </w:rPr>
      </w:pPr>
    </w:p>
    <w:p w14:paraId="45540213" w14:textId="77777777" w:rsidR="00A22274" w:rsidRPr="00E0682D" w:rsidRDefault="00A22274">
      <w:pPr>
        <w:ind w:left="-993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ΤΗΛΕΦΩΝΟ:</w:t>
      </w:r>
    </w:p>
    <w:p w14:paraId="42E05B82" w14:textId="77777777" w:rsidR="0022503D" w:rsidRPr="00E0682D" w:rsidRDefault="0022503D">
      <w:pPr>
        <w:ind w:left="-993"/>
        <w:rPr>
          <w:rFonts w:ascii="Century Gothic" w:hAnsi="Century Gothic" w:cs="Arial"/>
        </w:rPr>
      </w:pPr>
    </w:p>
    <w:p w14:paraId="34236471" w14:textId="77777777" w:rsidR="0022503D" w:rsidRDefault="0022503D">
      <w:pPr>
        <w:ind w:left="-993"/>
        <w:rPr>
          <w:rFonts w:ascii="Century Gothic" w:hAnsi="Century Gothic" w:cs="Arial"/>
        </w:rPr>
      </w:pPr>
    </w:p>
    <w:p w14:paraId="4CD11133" w14:textId="77777777" w:rsidR="00A22274" w:rsidRDefault="00A22274">
      <w:pPr>
        <w:ind w:left="-993"/>
        <w:rPr>
          <w:rFonts w:ascii="Century Gothic" w:hAnsi="Century Gothic" w:cs="Arial"/>
        </w:rPr>
      </w:pPr>
    </w:p>
    <w:p w14:paraId="0B8DBCAE" w14:textId="77777777" w:rsidR="00A22274" w:rsidRDefault="00A22274">
      <w:pPr>
        <w:ind w:left="-993"/>
        <w:rPr>
          <w:rFonts w:ascii="Century Gothic" w:hAnsi="Century Gothic" w:cs="Arial"/>
        </w:rPr>
      </w:pPr>
    </w:p>
    <w:p w14:paraId="578C08F2" w14:textId="77777777" w:rsidR="00A22274" w:rsidRPr="00E0682D" w:rsidRDefault="00A22274">
      <w:pPr>
        <w:ind w:left="-993"/>
        <w:rPr>
          <w:rFonts w:ascii="Century Gothic" w:hAnsi="Century Gothic" w:cs="Arial"/>
        </w:rPr>
      </w:pPr>
    </w:p>
    <w:p w14:paraId="32400C6C" w14:textId="77777777" w:rsidR="0022503D" w:rsidRPr="00E0682D" w:rsidRDefault="00BC5D3E" w:rsidP="00BC5D3E">
      <w:pPr>
        <w:ind w:left="-990"/>
        <w:rPr>
          <w:rFonts w:ascii="Century Gothic" w:hAnsi="Century Gothic" w:cs="Arial"/>
        </w:rPr>
      </w:pPr>
      <w:r w:rsidRPr="00BC5D3E">
        <w:rPr>
          <w:rFonts w:ascii="Century Gothic" w:hAnsi="Century Gothic" w:cs="Arial"/>
          <w:b/>
          <w:u w:val="single"/>
        </w:rPr>
        <w:t>Θέμα:</w:t>
      </w:r>
      <w:r>
        <w:rPr>
          <w:rFonts w:ascii="Century Gothic" w:hAnsi="Century Gothic" w:cs="Arial"/>
        </w:rPr>
        <w:t xml:space="preserve"> Συμμετοχή σε απολυτήριες εξετάσεις</w:t>
      </w:r>
    </w:p>
    <w:p w14:paraId="5E296346" w14:textId="77777777" w:rsidR="00E0682D" w:rsidRPr="00E0682D" w:rsidRDefault="00E0682D">
      <w:pPr>
        <w:rPr>
          <w:rFonts w:ascii="Century Gothic" w:hAnsi="Century Gothic" w:cs="Arial"/>
        </w:rPr>
      </w:pPr>
    </w:p>
    <w:p w14:paraId="74D25EAD" w14:textId="77777777" w:rsidR="00E0682D" w:rsidRPr="00E0682D" w:rsidRDefault="00E0682D">
      <w:pPr>
        <w:rPr>
          <w:rFonts w:ascii="Century Gothic" w:hAnsi="Century Gothic" w:cs="Arial"/>
        </w:rPr>
      </w:pPr>
    </w:p>
    <w:p w14:paraId="4587026A" w14:textId="77777777" w:rsidR="00E0682D" w:rsidRPr="00E0682D" w:rsidRDefault="00E0682D">
      <w:pPr>
        <w:rPr>
          <w:rFonts w:ascii="Century Gothic" w:hAnsi="Century Gothic" w:cs="Arial"/>
        </w:rPr>
      </w:pPr>
    </w:p>
    <w:p w14:paraId="6774882D" w14:textId="77777777" w:rsidR="00E0682D" w:rsidRPr="00E0682D" w:rsidRDefault="00E0682D">
      <w:pPr>
        <w:rPr>
          <w:rFonts w:ascii="Century Gothic" w:hAnsi="Century Gothic" w:cs="Arial"/>
        </w:rPr>
      </w:pPr>
    </w:p>
    <w:p w14:paraId="7C992739" w14:textId="77777777" w:rsidR="00E0682D" w:rsidRPr="00E0682D" w:rsidRDefault="00E0682D">
      <w:pPr>
        <w:rPr>
          <w:rFonts w:ascii="Century Gothic" w:hAnsi="Century Gothic" w:cs="Arial"/>
        </w:rPr>
      </w:pPr>
    </w:p>
    <w:p w14:paraId="1A829FBC" w14:textId="77777777" w:rsidR="00E0682D" w:rsidRPr="00E0682D" w:rsidRDefault="00E0682D">
      <w:pPr>
        <w:rPr>
          <w:rFonts w:ascii="Century Gothic" w:hAnsi="Century Gothic" w:cs="Arial"/>
        </w:rPr>
      </w:pPr>
    </w:p>
    <w:p w14:paraId="2036A3AD" w14:textId="77777777" w:rsidR="00E0682D" w:rsidRDefault="00E0682D">
      <w:pPr>
        <w:rPr>
          <w:rFonts w:ascii="Century Gothic" w:hAnsi="Century Gothic" w:cs="Arial"/>
        </w:rPr>
      </w:pPr>
    </w:p>
    <w:p w14:paraId="6B31D60C" w14:textId="77777777" w:rsidR="00ED6E8A" w:rsidRDefault="00ED6E8A">
      <w:pPr>
        <w:rPr>
          <w:rFonts w:ascii="Century Gothic" w:hAnsi="Century Gothic" w:cs="Arial"/>
        </w:rPr>
      </w:pPr>
    </w:p>
    <w:p w14:paraId="71ED7F05" w14:textId="77777777" w:rsidR="00ED6E8A" w:rsidRDefault="00ED6E8A">
      <w:pPr>
        <w:rPr>
          <w:rFonts w:ascii="Century Gothic" w:hAnsi="Century Gothic" w:cs="Arial"/>
        </w:rPr>
      </w:pPr>
    </w:p>
    <w:p w14:paraId="3F2EDBFA" w14:textId="77777777" w:rsidR="00ED6E8A" w:rsidRDefault="00ED6E8A">
      <w:pPr>
        <w:rPr>
          <w:rFonts w:ascii="Century Gothic" w:hAnsi="Century Gothic" w:cs="Arial"/>
        </w:rPr>
      </w:pPr>
    </w:p>
    <w:p w14:paraId="03B9D4B9" w14:textId="77777777" w:rsidR="00ED6E8A" w:rsidRDefault="00ED6E8A">
      <w:pPr>
        <w:rPr>
          <w:rFonts w:ascii="Century Gothic" w:hAnsi="Century Gothic" w:cs="Arial"/>
        </w:rPr>
      </w:pPr>
    </w:p>
    <w:p w14:paraId="0B227AF4" w14:textId="77777777" w:rsidR="00ED6E8A" w:rsidRDefault="00ED6E8A">
      <w:pPr>
        <w:rPr>
          <w:rFonts w:ascii="Century Gothic" w:hAnsi="Century Gothic" w:cs="Arial"/>
        </w:rPr>
      </w:pPr>
    </w:p>
    <w:p w14:paraId="44D38987" w14:textId="77777777" w:rsidR="00ED6E8A" w:rsidRDefault="00ED6E8A">
      <w:pPr>
        <w:rPr>
          <w:rFonts w:ascii="Century Gothic" w:hAnsi="Century Gothic" w:cs="Arial"/>
        </w:rPr>
      </w:pPr>
    </w:p>
    <w:p w14:paraId="024FE44D" w14:textId="77777777" w:rsidR="00ED6E8A" w:rsidRDefault="00ED6E8A">
      <w:pPr>
        <w:rPr>
          <w:rFonts w:ascii="Century Gothic" w:hAnsi="Century Gothic" w:cs="Arial"/>
        </w:rPr>
      </w:pPr>
    </w:p>
    <w:p w14:paraId="4DF612CC" w14:textId="77777777" w:rsidR="00ED6E8A" w:rsidRDefault="00ED6E8A">
      <w:pPr>
        <w:rPr>
          <w:rFonts w:ascii="Century Gothic" w:hAnsi="Century Gothic" w:cs="Arial"/>
        </w:rPr>
      </w:pPr>
    </w:p>
    <w:p w14:paraId="743BF81F" w14:textId="77777777" w:rsidR="00ED6E8A" w:rsidRDefault="00ED6E8A">
      <w:pPr>
        <w:rPr>
          <w:rFonts w:ascii="Century Gothic" w:hAnsi="Century Gothic" w:cs="Arial"/>
        </w:rPr>
      </w:pPr>
    </w:p>
    <w:p w14:paraId="3BAAB034" w14:textId="77777777" w:rsidR="00ED6E8A" w:rsidRDefault="00ED6E8A">
      <w:pPr>
        <w:rPr>
          <w:rFonts w:ascii="Century Gothic" w:hAnsi="Century Gothic" w:cs="Arial"/>
        </w:rPr>
      </w:pPr>
    </w:p>
    <w:p w14:paraId="1E3686F2" w14:textId="77777777" w:rsidR="00ED6E8A" w:rsidRDefault="00ED6E8A">
      <w:pPr>
        <w:rPr>
          <w:rFonts w:ascii="Century Gothic" w:hAnsi="Century Gothic" w:cs="Arial"/>
        </w:rPr>
      </w:pPr>
    </w:p>
    <w:p w14:paraId="2CE3B367" w14:textId="77777777" w:rsidR="00ED6E8A" w:rsidRDefault="00ED6E8A">
      <w:pPr>
        <w:rPr>
          <w:rFonts w:ascii="Century Gothic" w:hAnsi="Century Gothic" w:cs="Arial"/>
        </w:rPr>
      </w:pPr>
    </w:p>
    <w:p w14:paraId="366646D1" w14:textId="77777777" w:rsidR="00ED6E8A" w:rsidRDefault="00ED6E8A">
      <w:pPr>
        <w:rPr>
          <w:rFonts w:ascii="Century Gothic" w:hAnsi="Century Gothic" w:cs="Arial"/>
        </w:rPr>
      </w:pPr>
    </w:p>
    <w:p w14:paraId="0CB795F2" w14:textId="77777777" w:rsidR="002A29C1" w:rsidRDefault="002A29C1">
      <w:pPr>
        <w:rPr>
          <w:rFonts w:ascii="Century Gothic" w:hAnsi="Century Gothic" w:cs="Arial"/>
        </w:rPr>
      </w:pPr>
    </w:p>
    <w:p w14:paraId="7A002C78" w14:textId="77777777" w:rsidR="002A29C1" w:rsidRDefault="002A29C1">
      <w:pPr>
        <w:rPr>
          <w:rFonts w:ascii="Century Gothic" w:hAnsi="Century Gothic" w:cs="Arial"/>
        </w:rPr>
      </w:pPr>
    </w:p>
    <w:p w14:paraId="73B6E356" w14:textId="77777777" w:rsidR="002A29C1" w:rsidRDefault="002A29C1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ΠΡΟΣ</w:t>
      </w:r>
    </w:p>
    <w:p w14:paraId="4A3C623D" w14:textId="77777777" w:rsidR="002A29C1" w:rsidRPr="002A29C1" w:rsidRDefault="00A22274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Διεύθυνση Π.Ε. ν. Καρδίτσας</w:t>
      </w:r>
    </w:p>
    <w:p w14:paraId="09918BB7" w14:textId="77777777" w:rsidR="002A29C1" w:rsidRDefault="002A29C1">
      <w:pPr>
        <w:rPr>
          <w:rFonts w:ascii="Century Gothic" w:hAnsi="Century Gothic" w:cs="Arial"/>
        </w:rPr>
      </w:pPr>
    </w:p>
    <w:p w14:paraId="2FA99EE2" w14:textId="77777777" w:rsidR="002A29C1" w:rsidRDefault="002A29C1" w:rsidP="00A22274">
      <w:pPr>
        <w:rPr>
          <w:rFonts w:ascii="Century Gothic" w:hAnsi="Century Gothic" w:cs="Arial"/>
        </w:rPr>
      </w:pPr>
    </w:p>
    <w:p w14:paraId="19410ECF" w14:textId="77777777" w:rsidR="00E0682D" w:rsidRPr="002A29C1" w:rsidRDefault="00E0682D" w:rsidP="00E0682D">
      <w:pPr>
        <w:ind w:left="-993"/>
        <w:rPr>
          <w:rFonts w:ascii="Century Gothic" w:hAnsi="Century Gothic" w:cs="Arial"/>
          <w:sz w:val="28"/>
          <w:szCs w:val="28"/>
        </w:rPr>
      </w:pPr>
    </w:p>
    <w:p w14:paraId="6FE1D258" w14:textId="77777777" w:rsidR="00E0682D" w:rsidRPr="002A29C1" w:rsidRDefault="00E0682D" w:rsidP="00E0682D">
      <w:pPr>
        <w:tabs>
          <w:tab w:val="left" w:pos="5760"/>
        </w:tabs>
        <w:ind w:left="-993"/>
        <w:rPr>
          <w:rFonts w:ascii="Century Gothic" w:hAnsi="Century Gothic" w:cs="Arial"/>
          <w:sz w:val="28"/>
          <w:szCs w:val="28"/>
        </w:rPr>
      </w:pPr>
      <w:r w:rsidRPr="002A29C1">
        <w:rPr>
          <w:rFonts w:ascii="Century Gothic" w:hAnsi="Century Gothic" w:cs="Arial"/>
          <w:sz w:val="28"/>
          <w:szCs w:val="28"/>
        </w:rPr>
        <w:tab/>
      </w:r>
    </w:p>
    <w:p w14:paraId="454F6E2F" w14:textId="77777777" w:rsidR="002A29C1" w:rsidRDefault="008F36DB" w:rsidP="008F36DB">
      <w:pPr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Παρακαλώ να επιστρέψετε τη συμμετοχή μου στις εξετάσεις για την απόκτηση τίτλου ΣΤ’ τάξης Δημοτικού</w:t>
      </w:r>
      <w:r w:rsidR="009670C3"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</w:rPr>
        <w:t>Σχολείου</w:t>
      </w:r>
    </w:p>
    <w:p w14:paraId="1342D06D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0542A6CA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690547E8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0AA475C9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62476613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6823E0BC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43717379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7267C75D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125835E5" w14:textId="77777777" w:rsidR="008F36DB" w:rsidRDefault="008F36DB" w:rsidP="002A29C1">
      <w:pPr>
        <w:jc w:val="right"/>
        <w:rPr>
          <w:rFonts w:ascii="Century Gothic" w:hAnsi="Century Gothic" w:cs="Arial"/>
        </w:rPr>
      </w:pPr>
    </w:p>
    <w:p w14:paraId="5D185673" w14:textId="77777777" w:rsidR="00E0682D" w:rsidRDefault="002A29C1" w:rsidP="002A29C1">
      <w:pPr>
        <w:jc w:val="right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</w:rPr>
        <w:t>………………………</w:t>
      </w:r>
      <w:r w:rsidR="00E0682D" w:rsidRPr="00E0682D">
        <w:rPr>
          <w:rFonts w:ascii="Century Gothic" w:hAnsi="Century Gothic" w:cs="Arial"/>
        </w:rPr>
        <w:t xml:space="preserve">                                                                                     </w:t>
      </w:r>
      <w:r w:rsidRPr="002A29C1">
        <w:rPr>
          <w:rFonts w:ascii="Century Gothic" w:hAnsi="Century Gothic" w:cs="Arial"/>
          <w:sz w:val="18"/>
          <w:szCs w:val="18"/>
        </w:rPr>
        <w:t>(Υπογραφή</w:t>
      </w:r>
      <w:r w:rsidR="00E0682D" w:rsidRPr="002A29C1">
        <w:rPr>
          <w:rFonts w:ascii="Century Gothic" w:hAnsi="Century Gothic" w:cs="Arial"/>
          <w:sz w:val="18"/>
          <w:szCs w:val="18"/>
        </w:rPr>
        <w:t>)</w:t>
      </w:r>
    </w:p>
    <w:p w14:paraId="09B965D4" w14:textId="77777777" w:rsidR="002A29C1" w:rsidRDefault="002A29C1" w:rsidP="002A29C1">
      <w:pPr>
        <w:jc w:val="right"/>
        <w:rPr>
          <w:rFonts w:ascii="Century Gothic" w:hAnsi="Century Gothic" w:cs="Arial"/>
          <w:sz w:val="18"/>
          <w:szCs w:val="18"/>
        </w:rPr>
      </w:pPr>
    </w:p>
    <w:p w14:paraId="288426A5" w14:textId="77777777" w:rsidR="002A29C1" w:rsidRDefault="002A29C1" w:rsidP="002A29C1">
      <w:pPr>
        <w:jc w:val="right"/>
        <w:rPr>
          <w:rFonts w:ascii="Century Gothic" w:hAnsi="Century Gothic" w:cs="Arial"/>
          <w:sz w:val="18"/>
          <w:szCs w:val="18"/>
        </w:rPr>
      </w:pPr>
    </w:p>
    <w:p w14:paraId="70CB5D5B" w14:textId="77777777" w:rsidR="002A29C1" w:rsidRPr="00E0682D" w:rsidRDefault="002A29C1" w:rsidP="002A29C1">
      <w:pPr>
        <w:jc w:val="center"/>
        <w:rPr>
          <w:rFonts w:ascii="Century Gothic" w:hAnsi="Century Gothic" w:cs="Arial"/>
        </w:rPr>
      </w:pPr>
    </w:p>
    <w:sectPr w:rsidR="002A29C1" w:rsidRPr="00E0682D" w:rsidSect="00DB3454">
      <w:pgSz w:w="11907" w:h="16840" w:code="9"/>
      <w:pgMar w:top="1758" w:right="837" w:bottom="1758" w:left="1985" w:header="567" w:footer="567" w:gutter="0"/>
      <w:cols w:num="2" w:space="85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AE186F"/>
    <w:multiLevelType w:val="hybridMultilevel"/>
    <w:tmpl w:val="BF92D412"/>
    <w:lvl w:ilvl="0" w:tplc="6FFA264C">
      <w:start w:val="1"/>
      <w:numFmt w:val="decimal"/>
      <w:lvlText w:val="%1."/>
      <w:lvlJc w:val="left"/>
      <w:pPr>
        <w:tabs>
          <w:tab w:val="num" w:pos="-633"/>
        </w:tabs>
        <w:ind w:left="-633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87"/>
        </w:tabs>
        <w:ind w:left="87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807"/>
        </w:tabs>
        <w:ind w:left="807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1527"/>
        </w:tabs>
        <w:ind w:left="1527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2247"/>
        </w:tabs>
        <w:ind w:left="2247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2967"/>
        </w:tabs>
        <w:ind w:left="2967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3687"/>
        </w:tabs>
        <w:ind w:left="3687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4407"/>
        </w:tabs>
        <w:ind w:left="4407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127"/>
        </w:tabs>
        <w:ind w:left="51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90"/>
  <w:drawingGridVerticalSpacing w:val="245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2D"/>
    <w:rsid w:val="00050801"/>
    <w:rsid w:val="0022503D"/>
    <w:rsid w:val="002A29C1"/>
    <w:rsid w:val="00584A96"/>
    <w:rsid w:val="005B3C7C"/>
    <w:rsid w:val="007D75B7"/>
    <w:rsid w:val="008F36DB"/>
    <w:rsid w:val="009670C3"/>
    <w:rsid w:val="00A22274"/>
    <w:rsid w:val="00A546AD"/>
    <w:rsid w:val="00B92C48"/>
    <w:rsid w:val="00BC5D3E"/>
    <w:rsid w:val="00DB3454"/>
    <w:rsid w:val="00E0682D"/>
    <w:rsid w:val="00ED6E8A"/>
    <w:rsid w:val="00FB176A"/>
    <w:rsid w:val="00FF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B293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ypodeigma_titlo_spoudon_enilikon_291121</Template>
  <TotalTime>0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ΘΕΣΣΑΛΟΝΙΚΗ ……/……/2004</vt:lpstr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ΘΕΣΣΑΛΟΝΙΚΗ ……/……/2004</dc:title>
  <dc:subject/>
  <dc:creator>user1</dc:creator>
  <cp:keywords/>
  <cp:lastModifiedBy>User</cp:lastModifiedBy>
  <cp:revision>2</cp:revision>
  <cp:lastPrinted>2011-12-29T23:39:00Z</cp:lastPrinted>
  <dcterms:created xsi:type="dcterms:W3CDTF">2021-11-29T09:39:00Z</dcterms:created>
  <dcterms:modified xsi:type="dcterms:W3CDTF">2021-11-29T09:39:00Z</dcterms:modified>
</cp:coreProperties>
</file>